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01EFCFF6" w14:textId="216113B9" w:rsidR="00EE78D6" w:rsidRPr="00F8257D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Specialisation: </w:t>
      </w:r>
      <w:r w:rsidR="00C17DF4">
        <w:rPr>
          <w:rFonts w:ascii="Century Gothic" w:hAnsi="Century Gothic"/>
          <w:b/>
          <w:bCs/>
          <w:sz w:val="24"/>
          <w:szCs w:val="24"/>
        </w:rPr>
        <w:t>Economics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542B98D0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F8257D">
        <w:rPr>
          <w:bCs/>
          <w:color w:val="231F20"/>
        </w:rPr>
        <w:t>2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04E8B668" w14:textId="5C83AC90" w:rsidR="00190085" w:rsidRDefault="00190085" w:rsidP="006E23DC">
      <w:pPr>
        <w:pStyle w:val="Heading2"/>
        <w:spacing w:line="244" w:lineRule="exact"/>
        <w:rPr>
          <w:color w:val="231F20"/>
        </w:rPr>
      </w:pPr>
      <w:r w:rsidRPr="00190085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Economics specialisation</w:t>
      </w:r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C5DEE" w14:paraId="34421B12" w14:textId="77777777" w:rsidTr="00FC5EDC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65675AE4" w14:textId="7F53072C" w:rsidR="003C5DEE" w:rsidRPr="002B7812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FC3707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4916BC83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84AC5B6" w14:textId="42922AE3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ACCT5432</w:t>
            </w:r>
          </w:p>
          <w:p w14:paraId="378F7B9C" w14:textId="57F65F5D" w:rsidR="00EE78D6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685D4C2" w14:textId="03762A19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ECON5541</w:t>
            </w:r>
          </w:p>
          <w:p w14:paraId="273FDC16" w14:textId="456EB86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7EB0804" w14:textId="54D3BF14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MGMT5507</w:t>
            </w:r>
          </w:p>
          <w:p w14:paraId="6E9F5AFD" w14:textId="6D1A73A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and Organisations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72729E6F" w14:textId="7C363491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3234F259" w14:textId="06EA12B4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18414B">
              <w:rPr>
                <w:sz w:val="20"/>
                <w:szCs w:val="20"/>
              </w:rPr>
              <w:t>s</w:t>
            </w:r>
          </w:p>
        </w:tc>
      </w:tr>
      <w:tr w:rsidR="003C5DEE" w14:paraId="6851EF84" w14:textId="77777777" w:rsidTr="0095247E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67155A1A" w14:textId="540CFD90" w:rsidR="003C5DEE" w:rsidRPr="002B7812" w:rsidRDefault="005D6B59" w:rsidP="003C5D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FC3707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392E8C1C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9C1E0E4" w14:textId="7B5E2A35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MKTG5561</w:t>
            </w:r>
          </w:p>
          <w:p w14:paraId="2DDD790D" w14:textId="2F8C135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9605865" w14:textId="240BBAF7" w:rsidR="008B159E" w:rsidRPr="002E3539" w:rsidRDefault="00A427FA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894EA24" w14:textId="77777777" w:rsidR="00A427FA" w:rsidRPr="002E3539" w:rsidRDefault="00A427FA" w:rsidP="00A427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23591FAC" w14:textId="63E75EA9" w:rsidR="008B159E" w:rsidRPr="002E3539" w:rsidRDefault="00A427FA" w:rsidP="00A427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BDACD" w:themeFill="accent2" w:themeFillTint="33"/>
            <w:vAlign w:val="center"/>
          </w:tcPr>
          <w:p w14:paraId="5F1FF6F5" w14:textId="043DED59" w:rsidR="008B159E" w:rsidRPr="002E3539" w:rsidRDefault="00E4549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Economics</w:t>
            </w:r>
            <w:r w:rsidR="001674F7">
              <w:rPr>
                <w:b/>
                <w:sz w:val="20"/>
                <w:szCs w:val="20"/>
              </w:rPr>
              <w:t xml:space="preserve"> Specialisation option</w:t>
            </w:r>
          </w:p>
        </w:tc>
      </w:tr>
      <w:tr w:rsidR="003C5DEE" w14:paraId="72654CA0" w14:textId="77777777" w:rsidTr="0095247E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5E84FA" w14:textId="77777777" w:rsidR="003C5DEE" w:rsidRPr="00983B47" w:rsidRDefault="003C5DEE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0720457D" w14:textId="77777777" w:rsidR="003C5DEE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4F8C75E" w14:textId="79C9DEE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7D59CBA" w14:textId="7C3FE73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37744E86" w14:textId="62044D37" w:rsidR="003C5DEE" w:rsidRPr="002E3539" w:rsidRDefault="00E45499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Economics</w:t>
            </w:r>
            <w:r w:rsidR="00264985">
              <w:rPr>
                <w:b/>
                <w:sz w:val="20"/>
                <w:szCs w:val="20"/>
              </w:rPr>
              <w:t xml:space="preserve"> Specialisation option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7349D460" w14:textId="6F78DF20" w:rsidR="003C5DEE" w:rsidRPr="002E3539" w:rsidRDefault="00E45499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Economics</w:t>
            </w:r>
            <w:r w:rsidR="00264985">
              <w:rPr>
                <w:b/>
                <w:sz w:val="20"/>
                <w:szCs w:val="20"/>
              </w:rPr>
              <w:t xml:space="preserve"> Specialisation option</w:t>
            </w:r>
          </w:p>
        </w:tc>
      </w:tr>
      <w:tr w:rsidR="00262E52" w14:paraId="0983B3E7" w14:textId="77777777" w:rsidTr="0095247E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7777035D" w14:textId="6EC9B7F6" w:rsidR="00262E52" w:rsidRPr="00983B47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FC3707">
              <w:rPr>
                <w:b/>
                <w:color w:val="231F20"/>
                <w:w w:val="105"/>
                <w:sz w:val="14"/>
                <w:szCs w:val="14"/>
              </w:rPr>
              <w:t>9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2BC8FAED" w14:textId="49DCA4EA" w:rsidR="00262E52" w:rsidRDefault="00262E52" w:rsidP="003C5DEE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84F1E8D" w14:textId="3A95C814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E53F9DC" w14:textId="1F29696E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78F7217" w14:textId="77777777" w:rsidR="00262E52" w:rsidRDefault="00FC5EDC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26A569AE" w14:textId="4B631C54" w:rsidR="00FC5EDC" w:rsidRPr="00FC5EDC" w:rsidRDefault="00FC5EDC" w:rsidP="0076543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32D3FC52" w14:textId="41854462" w:rsidR="00262E52" w:rsidRPr="002E3539" w:rsidRDefault="00E4549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Economics</w:t>
            </w:r>
            <w:r w:rsidR="00264985">
              <w:rPr>
                <w:b/>
                <w:sz w:val="20"/>
                <w:szCs w:val="20"/>
              </w:rPr>
              <w:t xml:space="preserve"> Specialisation option</w:t>
            </w:r>
          </w:p>
        </w:tc>
      </w:tr>
    </w:tbl>
    <w:p w14:paraId="333989BE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r w:rsidR="00F67454">
        <w:rPr>
          <w:b/>
          <w:bCs/>
          <w:sz w:val="20"/>
          <w:szCs w:val="20"/>
        </w:rPr>
        <w:t>individualised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78044D46" w14:textId="2AAE9D72" w:rsidR="009D51EE" w:rsidRPr="009D51EE" w:rsidRDefault="009D51EE" w:rsidP="009D51EE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9D51EE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494BB24F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964A20">
        <w:rPr>
          <w:sz w:val="18"/>
          <w:szCs w:val="18"/>
        </w:rPr>
        <w:t xml:space="preserve">Plan ahead!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0CCE57C5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6720E409">
        <w:rPr>
          <w:sz w:val="18"/>
          <w:szCs w:val="18"/>
        </w:rPr>
        <w:t>Enrol</w:t>
      </w:r>
      <w:r w:rsidR="0089117F" w:rsidRPr="6720E409">
        <w:rPr>
          <w:sz w:val="18"/>
          <w:szCs w:val="18"/>
        </w:rPr>
        <w:t xml:space="preserve"> on </w:t>
      </w:r>
      <w:hyperlink r:id="rId12">
        <w:r w:rsidR="004F19AF" w:rsidRPr="6720E409">
          <w:rPr>
            <w:rStyle w:val="Hyperlink"/>
            <w:sz w:val="18"/>
            <w:szCs w:val="18"/>
          </w:rPr>
          <w:t>S</w:t>
        </w:r>
        <w:r w:rsidR="0089117F" w:rsidRPr="6720E409">
          <w:rPr>
            <w:rStyle w:val="Hyperlink"/>
            <w:sz w:val="18"/>
            <w:szCs w:val="18"/>
          </w:rPr>
          <w:t>tudent</w:t>
        </w:r>
        <w:r w:rsidR="004F19AF" w:rsidRPr="6720E409">
          <w:rPr>
            <w:rStyle w:val="Hyperlink"/>
            <w:sz w:val="18"/>
            <w:szCs w:val="18"/>
          </w:rPr>
          <w:t xml:space="preserve"> </w:t>
        </w:r>
        <w:r w:rsidR="0089117F" w:rsidRPr="6720E409">
          <w:rPr>
            <w:rStyle w:val="Hyperlink"/>
            <w:sz w:val="18"/>
            <w:szCs w:val="18"/>
          </w:rPr>
          <w:t>Connect</w:t>
        </w:r>
      </w:hyperlink>
      <w:r w:rsidR="0089117F" w:rsidRPr="6720E409">
        <w:rPr>
          <w:sz w:val="18"/>
          <w:szCs w:val="18"/>
        </w:rPr>
        <w:t xml:space="preserve"> and plan your timetable on the </w:t>
      </w:r>
      <w:hyperlink r:id="rId13">
        <w:r w:rsidR="0089117F" w:rsidRPr="6720E409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53B716BE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546AE40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23BA8E54" w14:textId="77777777" w:rsidR="0047701D" w:rsidRDefault="0047701D" w:rsidP="00C578E9">
      <w:pPr>
        <w:pStyle w:val="Heading2"/>
        <w:spacing w:line="244" w:lineRule="exact"/>
        <w:ind w:left="0"/>
        <w:rPr>
          <w:sz w:val="12"/>
          <w:szCs w:val="12"/>
        </w:rPr>
      </w:pPr>
    </w:p>
    <w:p w14:paraId="46F2DF51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6E6E061B" w14:textId="7A3D19EB" w:rsidR="008C6531" w:rsidRPr="00EE78D6" w:rsidRDefault="002E3539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Specialisation: </w:t>
      </w:r>
      <w:r w:rsidR="00A95CBD">
        <w:rPr>
          <w:rFonts w:ascii="Century Gothic" w:hAnsi="Century Gothic"/>
          <w:b/>
          <w:bCs/>
          <w:sz w:val="24"/>
          <w:szCs w:val="24"/>
        </w:rPr>
        <w:t>Economics</w:t>
      </w:r>
      <w:r w:rsidR="00A95CBD" w:rsidRPr="007C315F">
        <w:rPr>
          <w:rFonts w:ascii="Century Gothic" w:hAnsi="Century Gothic"/>
          <w:b/>
          <w:bCs/>
          <w:color w:val="231F20"/>
          <w:sz w:val="24"/>
          <w:szCs w:val="26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1305FBF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F8257D">
        <w:rPr>
          <w:bCs/>
          <w:color w:val="231F20"/>
        </w:rPr>
        <w:t>2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33A56F93" w14:textId="114D1F9D" w:rsidR="00190085" w:rsidRDefault="00190085" w:rsidP="00190085">
      <w:pPr>
        <w:pStyle w:val="Heading2"/>
        <w:spacing w:line="244" w:lineRule="exact"/>
        <w:rPr>
          <w:color w:val="231F20"/>
        </w:rPr>
      </w:pPr>
      <w:r w:rsidRPr="00190085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Economics specialisation</w:t>
      </w:r>
    </w:p>
    <w:p w14:paraId="1E6D0BD0" w14:textId="77777777" w:rsidR="002E3539" w:rsidRPr="006E23DC" w:rsidRDefault="002E3539" w:rsidP="002E3539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0B9EEF00" w14:textId="77777777" w:rsidR="0047701D" w:rsidRDefault="0047701D" w:rsidP="00746B89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jc w:val="center"/>
        <w:rPr>
          <w:sz w:val="16"/>
          <w:szCs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D44794" w14:paraId="77F0D45D" w14:textId="77777777" w:rsidTr="003574B9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45D393B0" w14:textId="52E31DB9" w:rsidR="00D44794" w:rsidRPr="00983B47" w:rsidRDefault="00D44794" w:rsidP="00BB3C61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FC3707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60D5ACD7" w14:textId="77777777" w:rsidR="00D44794" w:rsidRDefault="00D44794" w:rsidP="00BB3C61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176651B1" w14:textId="77777777" w:rsidR="00D44794" w:rsidRPr="002E3539" w:rsidRDefault="00D44794" w:rsidP="00D4479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47044C84" w14:textId="07DAF423" w:rsidR="00D44794" w:rsidRPr="00EE78D6" w:rsidRDefault="00D44794" w:rsidP="00D447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18414B">
              <w:rPr>
                <w:sz w:val="20"/>
                <w:szCs w:val="20"/>
              </w:rPr>
              <w:t>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1F422F4" w14:textId="3FEBFE5A" w:rsidR="00D44794" w:rsidRPr="00EE78D6" w:rsidRDefault="00D44794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B90AFA0" w14:textId="5B89A107" w:rsidR="00D44794" w:rsidRPr="008B159E" w:rsidRDefault="00D44794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4B903FEA" w14:textId="2BE76D84" w:rsidR="00D44794" w:rsidRPr="00A27643" w:rsidRDefault="00D44794" w:rsidP="00A2764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Economics Specialisation option</w:t>
            </w:r>
          </w:p>
        </w:tc>
      </w:tr>
      <w:tr w:rsidR="00644A26" w14:paraId="00500145" w14:textId="77777777" w:rsidTr="00111842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  <w:vAlign w:val="center"/>
          </w:tcPr>
          <w:p w14:paraId="6D0FE440" w14:textId="6113F8A5" w:rsidR="00644A26" w:rsidRDefault="00644A26" w:rsidP="00644A26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FC3707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15B45DD1" w14:textId="77777777" w:rsidR="00644A26" w:rsidRDefault="00644A26" w:rsidP="00644A26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437FEA6D" w14:textId="77777777" w:rsidR="00644A26" w:rsidRDefault="00644A26" w:rsidP="00644A26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1D5126B9" w14:textId="77777777" w:rsidR="00644A26" w:rsidRPr="00983B47" w:rsidRDefault="00644A26" w:rsidP="00644A26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4" w:space="0" w:color="auto"/>
              <w:right w:val="single" w:sz="24" w:space="0" w:color="25408F"/>
            </w:tcBorders>
            <w:vAlign w:val="center"/>
          </w:tcPr>
          <w:p w14:paraId="4D4759DA" w14:textId="77777777" w:rsidR="00644A26" w:rsidRDefault="00644A26" w:rsidP="00644A26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1930A301" w14:textId="77777777" w:rsidR="00644A26" w:rsidRDefault="00644A26" w:rsidP="00644A2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7F11E5CA" w14:textId="79EA152F" w:rsidR="00644A26" w:rsidRPr="00EE78D6" w:rsidRDefault="00644A26" w:rsidP="00644A2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0A6C68F2" w14:textId="77777777" w:rsidR="00111842" w:rsidRPr="002E3539" w:rsidRDefault="00111842" w:rsidP="0011184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3AD59A12" w14:textId="7B150928" w:rsidR="00644A26" w:rsidRPr="00A27643" w:rsidRDefault="00111842" w:rsidP="0011184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0A1C1377" w14:textId="6D22C89B" w:rsidR="00644A26" w:rsidRPr="00A27643" w:rsidRDefault="00644A26" w:rsidP="00A2764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Economics Specialisation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53731095" w14:textId="34F38584" w:rsidR="00644A26" w:rsidRPr="00A27643" w:rsidRDefault="00644A26" w:rsidP="00A2764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Economics Specialisation option</w:t>
            </w:r>
          </w:p>
        </w:tc>
      </w:tr>
      <w:tr w:rsidR="00644A26" w14:paraId="14F2220B" w14:textId="77777777" w:rsidTr="00111842">
        <w:trPr>
          <w:cantSplit/>
          <w:trHeight w:val="992"/>
        </w:trPr>
        <w:tc>
          <w:tcPr>
            <w:tcW w:w="400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184D5F14" w14:textId="77777777" w:rsidR="00644A26" w:rsidRDefault="00644A26" w:rsidP="00644A26">
            <w:pPr>
              <w:pStyle w:val="TableParagraph"/>
              <w:spacing w:before="66"/>
              <w:ind w:left="113" w:right="383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6B453FC8" w14:textId="77777777" w:rsidR="00644A26" w:rsidRDefault="00644A26" w:rsidP="00644A26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19DA1B3" w14:textId="62EE6706" w:rsidR="00644A26" w:rsidRPr="00765432" w:rsidRDefault="00644A26" w:rsidP="00644A2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4DA67381" w14:textId="18BEA153" w:rsidR="00644A26" w:rsidRPr="00765432" w:rsidRDefault="00644A26" w:rsidP="00644A2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FC5EDC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4B3E704" w14:textId="1886297A" w:rsidR="00644A26" w:rsidRPr="00765432" w:rsidRDefault="00644A26" w:rsidP="00644A2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Specialisation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2E6FE006" w14:textId="710D3D36" w:rsidR="00644A26" w:rsidRPr="00765432" w:rsidRDefault="00111842" w:rsidP="00644A2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Economics Specialisation option</w:t>
            </w:r>
          </w:p>
        </w:tc>
      </w:tr>
    </w:tbl>
    <w:p w14:paraId="3E218D4D" w14:textId="77777777" w:rsidR="001F52CC" w:rsidRDefault="001F52CC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1ED7B46E" w14:textId="77777777" w:rsidR="000277F1" w:rsidRDefault="000277F1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4B5534CF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F0BFB35" w14:textId="5EB5A9BD" w:rsidR="008C6531" w:rsidRPr="00FD06E4" w:rsidRDefault="00C4770B" w:rsidP="00FD06E4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 individualised course advice, please contact the Business School Student Advising Office.</w:t>
      </w: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1EE1D6BD" w14:textId="75D48E65" w:rsidR="009D51EE" w:rsidRPr="009D51EE" w:rsidRDefault="009D51EE" w:rsidP="009D51EE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16BAFF53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 xml:space="preserve">Plan ahead!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0F0E690D" w14:textId="533DE681" w:rsidR="000277F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35E08FF1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r w:rsidRPr="6720E409">
        <w:rPr>
          <w:b w:val="0"/>
          <w:bCs w:val="0"/>
          <w:sz w:val="18"/>
          <w:szCs w:val="18"/>
        </w:rPr>
        <w:t xml:space="preserve">Enrol on </w:t>
      </w:r>
      <w:hyperlink r:id="rId17">
        <w:r w:rsidRPr="6720E409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6720E409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6720E409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FEFDB" w14:textId="77777777" w:rsidR="008261A7" w:rsidRDefault="008261A7">
      <w:r>
        <w:separator/>
      </w:r>
    </w:p>
  </w:endnote>
  <w:endnote w:type="continuationSeparator" w:id="0">
    <w:p w14:paraId="3AF5A9AB" w14:textId="77777777" w:rsidR="008261A7" w:rsidRDefault="008261A7">
      <w:r>
        <w:continuationSeparator/>
      </w:r>
    </w:p>
  </w:endnote>
  <w:endnote w:type="continuationNotice" w:id="1">
    <w:p w14:paraId="6B5B70F9" w14:textId="77777777" w:rsidR="008261A7" w:rsidRDefault="008261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>2 year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1.5 year study plans </w:t>
    </w:r>
    <w:r>
      <w:rPr>
        <w:color w:val="231F20"/>
        <w:sz w:val="16"/>
      </w:rPr>
      <w:t>include credit towards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01707" w14:textId="77777777" w:rsidR="008261A7" w:rsidRDefault="008261A7">
      <w:r>
        <w:separator/>
      </w:r>
    </w:p>
  </w:footnote>
  <w:footnote w:type="continuationSeparator" w:id="0">
    <w:p w14:paraId="325F8C0E" w14:textId="77777777" w:rsidR="008261A7" w:rsidRDefault="008261A7">
      <w:r>
        <w:continuationSeparator/>
      </w:r>
    </w:p>
  </w:footnote>
  <w:footnote w:type="continuationNotice" w:id="1">
    <w:p w14:paraId="33022ABC" w14:textId="77777777" w:rsidR="008261A7" w:rsidRDefault="008261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3E7595E5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FC3707"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7 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>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3E7595E5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FC3707">
                      <w:rPr>
                        <w:b/>
                        <w:bCs/>
                        <w:color w:val="27348B" w:themeColor="text2"/>
                      </w:rPr>
                      <w:t xml:space="preserve">7 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>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7D67589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455"/>
        </w:tabs>
        <w:ind w:left="785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277F1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3CC"/>
    <w:rsid w:val="00047BD1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70FF"/>
    <w:rsid w:val="00102C81"/>
    <w:rsid w:val="00106AA7"/>
    <w:rsid w:val="00106EAE"/>
    <w:rsid w:val="001100B5"/>
    <w:rsid w:val="00111842"/>
    <w:rsid w:val="00116E36"/>
    <w:rsid w:val="0012084E"/>
    <w:rsid w:val="0012108E"/>
    <w:rsid w:val="001221B4"/>
    <w:rsid w:val="0013178F"/>
    <w:rsid w:val="00133FD2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DD3"/>
    <w:rsid w:val="00171D01"/>
    <w:rsid w:val="00172A79"/>
    <w:rsid w:val="0017474B"/>
    <w:rsid w:val="00176A23"/>
    <w:rsid w:val="00177E72"/>
    <w:rsid w:val="001835CF"/>
    <w:rsid w:val="0018414B"/>
    <w:rsid w:val="0018604B"/>
    <w:rsid w:val="00190085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2C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4985"/>
    <w:rsid w:val="00266071"/>
    <w:rsid w:val="002666A1"/>
    <w:rsid w:val="00273CC5"/>
    <w:rsid w:val="002741C8"/>
    <w:rsid w:val="00281CAC"/>
    <w:rsid w:val="002841E6"/>
    <w:rsid w:val="00284E2F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D1B57"/>
    <w:rsid w:val="002E2E58"/>
    <w:rsid w:val="002E3539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34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4B9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0B1C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118FE"/>
    <w:rsid w:val="00415135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1602"/>
    <w:rsid w:val="004A58F1"/>
    <w:rsid w:val="004A6FF1"/>
    <w:rsid w:val="004A74C4"/>
    <w:rsid w:val="004B11EC"/>
    <w:rsid w:val="004B21E4"/>
    <w:rsid w:val="004B2856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177A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75EEA"/>
    <w:rsid w:val="005816E5"/>
    <w:rsid w:val="00585049"/>
    <w:rsid w:val="00585B94"/>
    <w:rsid w:val="00591414"/>
    <w:rsid w:val="005965A9"/>
    <w:rsid w:val="005A0260"/>
    <w:rsid w:val="005A209A"/>
    <w:rsid w:val="005A40E6"/>
    <w:rsid w:val="005A60DA"/>
    <w:rsid w:val="005A61DE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6FED"/>
    <w:rsid w:val="006270D6"/>
    <w:rsid w:val="0063086D"/>
    <w:rsid w:val="00630D57"/>
    <w:rsid w:val="00637FA5"/>
    <w:rsid w:val="00640640"/>
    <w:rsid w:val="00641FD2"/>
    <w:rsid w:val="00644A26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261A7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247E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4BAB"/>
    <w:rsid w:val="00981A74"/>
    <w:rsid w:val="00981D81"/>
    <w:rsid w:val="009837B1"/>
    <w:rsid w:val="00983B47"/>
    <w:rsid w:val="00983CD4"/>
    <w:rsid w:val="0099110F"/>
    <w:rsid w:val="00993051"/>
    <w:rsid w:val="00995079"/>
    <w:rsid w:val="009A1A25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D3867"/>
    <w:rsid w:val="009D51EE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27643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2721"/>
    <w:rsid w:val="00A77800"/>
    <w:rsid w:val="00A852C8"/>
    <w:rsid w:val="00A87A2E"/>
    <w:rsid w:val="00A92346"/>
    <w:rsid w:val="00A92DF4"/>
    <w:rsid w:val="00A94BF6"/>
    <w:rsid w:val="00A95CBD"/>
    <w:rsid w:val="00A96258"/>
    <w:rsid w:val="00A973C0"/>
    <w:rsid w:val="00AA2733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01E1F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97C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A2051"/>
    <w:rsid w:val="00BA47C5"/>
    <w:rsid w:val="00BA4E7E"/>
    <w:rsid w:val="00BA623B"/>
    <w:rsid w:val="00BA65E6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6908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17DF4"/>
    <w:rsid w:val="00C22B30"/>
    <w:rsid w:val="00C25A08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578E9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50DF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14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44794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5499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716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6189"/>
    <w:rsid w:val="00F871A7"/>
    <w:rsid w:val="00F92FEE"/>
    <w:rsid w:val="00F937B7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707"/>
    <w:rsid w:val="00FC38E5"/>
    <w:rsid w:val="00FC5EDC"/>
    <w:rsid w:val="00FC6E52"/>
    <w:rsid w:val="00FC75A2"/>
    <w:rsid w:val="00FC7931"/>
    <w:rsid w:val="00FD06E4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6720E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494430-8364-4D5A-9D79-218A21499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4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2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77</cp:revision>
  <cp:lastPrinted>2020-11-18T23:36:00Z</cp:lastPrinted>
  <dcterms:created xsi:type="dcterms:W3CDTF">2025-06-17T05:42:00Z</dcterms:created>
  <dcterms:modified xsi:type="dcterms:W3CDTF">2026-10-30T05:15:00Z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